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601" w:rsidRDefault="00F53601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1.4pt;margin-top:382.9pt;width:273.4pt;height:352.5pt;z-index:-251657216;visibility:visible" wrapcoords="-59 0 -59 21554 21600 21554 21600 0 -59 0">
            <v:imagedata r:id="rId4" o:title="" grayscale="t"/>
            <w10:wrap type="tight"/>
          </v:shape>
        </w:pict>
      </w:r>
      <w:r>
        <w:rPr>
          <w:noProof/>
          <w:lang w:val="en-US"/>
        </w:rPr>
        <w:pict>
          <v:shape id="Picture 1" o:spid="_x0000_s1027" type="#_x0000_t75" style="position:absolute;margin-left:-19.5pt;margin-top:-12pt;width:277pt;height:358.5pt;z-index:-251660288;visibility:visible" wrapcoords="-59 0 -59 21555 21600 21555 21600 0 -59 0">
            <v:imagedata r:id="rId5" o:title="" grayscale="t"/>
            <w10:wrap type="tight"/>
          </v:shape>
        </w:pict>
      </w:r>
      <w:r>
        <w:rPr>
          <w:noProof/>
          <w:lang w:val="en-US"/>
        </w:rPr>
        <w:pict>
          <v:shape id="_x0000_s1028" type="#_x0000_t75" style="position:absolute;margin-left:274.5pt;margin-top:-12pt;width:279.75pt;height:361.5pt;z-index:-251658240;visibility:visible" wrapcoords="-58 0 -58 21555 21600 21555 21600 0 -58 0">
            <v:imagedata r:id="rId6" o:title="" grayscale="t"/>
            <w10:wrap type="tight"/>
          </v:shape>
        </w:pict>
      </w:r>
      <w:r>
        <w:rPr>
          <w:noProof/>
          <w:lang w:val="en-US"/>
        </w:rPr>
        <w:pict>
          <v:shape id="_x0000_s1029" type="#_x0000_t75" style="position:absolute;margin-left:-14pt;margin-top:382.5pt;width:271.5pt;height:352.5pt;z-index:-251659264;visibility:visible" wrapcoords="-60 0 -60 21554 21600 21554 21600 0 -60 0">
            <v:imagedata r:id="rId7" o:title="" grayscale="t"/>
            <w10:wrap type="tight"/>
          </v:shape>
        </w:pict>
      </w:r>
    </w:p>
    <w:sectPr w:rsidR="00F53601" w:rsidSect="006C271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2A6"/>
    <w:rsid w:val="00034209"/>
    <w:rsid w:val="00036D6F"/>
    <w:rsid w:val="0018672B"/>
    <w:rsid w:val="002A53D6"/>
    <w:rsid w:val="0061261C"/>
    <w:rsid w:val="006C2710"/>
    <w:rsid w:val="006F0F24"/>
    <w:rsid w:val="007912A6"/>
    <w:rsid w:val="007B25DE"/>
    <w:rsid w:val="007E7879"/>
    <w:rsid w:val="00954069"/>
    <w:rsid w:val="009A3BCA"/>
    <w:rsid w:val="00A32670"/>
    <w:rsid w:val="00AD2B7E"/>
    <w:rsid w:val="00AF20C6"/>
    <w:rsid w:val="00B54954"/>
    <w:rsid w:val="00B82D12"/>
    <w:rsid w:val="00BD6FFE"/>
    <w:rsid w:val="00BF0567"/>
    <w:rsid w:val="00C272F1"/>
    <w:rsid w:val="00D26D3F"/>
    <w:rsid w:val="00EE6A59"/>
    <w:rsid w:val="00F53601"/>
    <w:rsid w:val="00FA6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567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9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1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47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3050">
                  <w:marLeft w:val="0"/>
                  <w:marRight w:val="0"/>
                  <w:marTop w:val="0"/>
                  <w:marBottom w:val="0"/>
                  <w:divBdr>
                    <w:top w:val="single" w:sz="4" w:space="8" w:color="E0E0E0"/>
                    <w:left w:val="single" w:sz="4" w:space="0" w:color="E0E0E0"/>
                    <w:bottom w:val="single" w:sz="4" w:space="8" w:color="E0E0E0"/>
                    <w:right w:val="single" w:sz="4" w:space="0" w:color="E0E0E0"/>
                  </w:divBdr>
                  <w:divsChild>
                    <w:div w:id="136047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47305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4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3075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47307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306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73076">
                  <w:marLeft w:val="0"/>
                  <w:marRight w:val="0"/>
                  <w:marTop w:val="0"/>
                  <w:marBottom w:val="0"/>
                  <w:divBdr>
                    <w:top w:val="single" w:sz="4" w:space="8" w:color="E0E0E0"/>
                    <w:left w:val="single" w:sz="4" w:space="0" w:color="E0E0E0"/>
                    <w:bottom w:val="single" w:sz="4" w:space="8" w:color="E0E0E0"/>
                    <w:right w:val="single" w:sz="4" w:space="0" w:color="E0E0E0"/>
                  </w:divBdr>
                  <w:divsChild>
                    <w:div w:id="13604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</dc:creator>
  <cp:keywords/>
  <dc:description/>
  <cp:lastModifiedBy>kc</cp:lastModifiedBy>
  <cp:revision>2</cp:revision>
  <dcterms:created xsi:type="dcterms:W3CDTF">2012-02-07T12:34:00Z</dcterms:created>
  <dcterms:modified xsi:type="dcterms:W3CDTF">2012-02-07T12:34:00Z</dcterms:modified>
</cp:coreProperties>
</file>